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b w:val="0"/>
          <w:color w:val="auto"/>
          <w:sz w:val="22"/>
          <w:szCs w:val="22"/>
        </w:rPr>
        <w:id w:val="-1181267779"/>
        <w:docPartObj>
          <w:docPartGallery w:val="Cover Pages"/>
          <w:docPartUnique/>
        </w:docPartObj>
      </w:sdtPr>
      <w:sdtEndPr/>
      <w:sdtContent>
        <w:p w14:paraId="31D2F228" w14:textId="77777777" w:rsidR="002C3A94" w:rsidRDefault="002C3A94" w:rsidP="001C2EF9">
          <w:pPr>
            <w:pStyle w:val="TITEL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0C242049" wp14:editId="60F746D7">
                <wp:simplePos x="0" y="0"/>
                <wp:positionH relativeFrom="column">
                  <wp:posOffset>-102988</wp:posOffset>
                </wp:positionH>
                <wp:positionV relativeFrom="paragraph">
                  <wp:posOffset>-762206</wp:posOffset>
                </wp:positionV>
                <wp:extent cx="6087222" cy="3281900"/>
                <wp:effectExtent l="0" t="0" r="8890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fik 16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7222" cy="3281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A0AE12" w14:textId="77777777" w:rsidR="001C2EF9" w:rsidRDefault="001C2EF9" w:rsidP="001C2EF9">
          <w:pPr>
            <w:pStyle w:val="TITEL"/>
          </w:pPr>
        </w:p>
        <w:p w14:paraId="23428B3C" w14:textId="77777777" w:rsidR="001C2EF9" w:rsidRPr="001C2EF9" w:rsidRDefault="001C2EF9" w:rsidP="001C2EF9">
          <w:pPr>
            <w:pStyle w:val="TITEL"/>
          </w:pPr>
        </w:p>
        <w:p w14:paraId="4AE43418" w14:textId="77777777" w:rsidR="001C2EF9" w:rsidRPr="001C2EF9" w:rsidRDefault="001C2EF9" w:rsidP="001C2EF9">
          <w:pPr>
            <w:pStyle w:val="TITEL"/>
          </w:pPr>
        </w:p>
        <w:p w14:paraId="2FAF5882" w14:textId="77777777" w:rsidR="001C2EF9" w:rsidRPr="001C2EF9" w:rsidRDefault="001C2EF9" w:rsidP="001C2EF9">
          <w:pPr>
            <w:pStyle w:val="TITEL"/>
          </w:pPr>
        </w:p>
        <w:p w14:paraId="4C3ED74F" w14:textId="184601BA" w:rsidR="001C2EF9" w:rsidRDefault="00A42E53" w:rsidP="001C2EF9">
          <w:pPr>
            <w:pStyle w:val="TITEL"/>
          </w:pPr>
          <w:r>
            <w:t>Meldung neuer Kooperationspartner</w:t>
          </w:r>
        </w:p>
        <w:p w14:paraId="21D6C9BE" w14:textId="77777777" w:rsidR="001C2EF9" w:rsidRDefault="001C2EF9" w:rsidP="001C2EF9">
          <w:pPr>
            <w:pStyle w:val="Titel0"/>
          </w:pPr>
        </w:p>
        <w:p w14:paraId="480641E9" w14:textId="77777777" w:rsidR="001C2EF9" w:rsidRDefault="001C2EF9" w:rsidP="001C2EF9">
          <w:pPr>
            <w:pStyle w:val="Untertitel"/>
          </w:pPr>
          <w:permStart w:id="572990870" w:edGrp="everyone"/>
          <w:r>
            <w:t>Name der MINT-Region</w:t>
          </w:r>
        </w:p>
        <w:permEnd w:id="572990870"/>
        <w:p w14:paraId="331B50DA" w14:textId="1D4E2F69" w:rsidR="001C2EF9" w:rsidRDefault="001C2EF9" w:rsidP="001C2EF9">
          <w:pPr>
            <w:pStyle w:val="Untertitel"/>
          </w:pPr>
          <w:r>
            <w:t>01.</w:t>
          </w:r>
          <w:r w:rsidR="00A42E53">
            <w:t>12</w:t>
          </w:r>
          <w:r>
            <w:t>.202</w:t>
          </w:r>
          <w:r w:rsidR="00A42E53">
            <w:t>4</w:t>
          </w:r>
        </w:p>
        <w:p w14:paraId="39F9806E" w14:textId="77777777" w:rsidR="00B26ED2" w:rsidRDefault="00B26ED2" w:rsidP="00B26ED2"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09659A66" wp14:editId="19E0EAF0">
                <wp:simplePos x="0" y="0"/>
                <wp:positionH relativeFrom="margin">
                  <wp:align>center</wp:align>
                </wp:positionH>
                <wp:positionV relativeFrom="paragraph">
                  <wp:posOffset>3343968</wp:posOffset>
                </wp:positionV>
                <wp:extent cx="7190979" cy="709144"/>
                <wp:effectExtent l="0" t="0" r="0" b="0"/>
                <wp:wrapNone/>
                <wp:docPr id="455" name="Grafik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5" name="Grafik 455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0979" cy="709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C3A94" w:rsidRPr="001C2EF9">
            <w:br w:type="page"/>
          </w:r>
        </w:p>
      </w:sdtContent>
    </w:sdt>
    <w:p w14:paraId="33C0CF82" w14:textId="1B770DA4" w:rsidR="00B26ED2" w:rsidRPr="001B701B" w:rsidRDefault="00A42E53" w:rsidP="00B26ED2">
      <w:pPr>
        <w:pStyle w:val="berschrift1"/>
      </w:pPr>
      <w:bookmarkStart w:id="0" w:name="_Toc128659937"/>
      <w:r>
        <w:lastRenderedPageBreak/>
        <w:t xml:space="preserve">Neue </w:t>
      </w:r>
      <w:r w:rsidR="00B26ED2" w:rsidRPr="00B26ED2">
        <w:t>Mitglieder</w:t>
      </w:r>
      <w:r w:rsidR="00B26ED2" w:rsidRPr="001B701B">
        <w:t xml:space="preserve"> der MINT-Region</w:t>
      </w:r>
      <w:bookmarkEnd w:id="0"/>
    </w:p>
    <w:p w14:paraId="06E57603" w14:textId="77777777" w:rsidR="00093ACA" w:rsidRDefault="00093ACA" w:rsidP="00093ACA">
      <w:pPr>
        <w:pStyle w:val="berschrift2"/>
      </w:pPr>
    </w:p>
    <w:p w14:paraId="2BED0504" w14:textId="77777777" w:rsidR="00B26ED2" w:rsidRPr="00093ACA" w:rsidRDefault="00B26ED2" w:rsidP="00093ACA">
      <w:pPr>
        <w:pStyle w:val="berschrift2"/>
      </w:pPr>
      <w:r w:rsidRPr="00093ACA">
        <w:t xml:space="preserve">Koordination der MINT-Region durch: </w:t>
      </w:r>
      <w:permStart w:id="1009742686" w:edGrp="everyone"/>
    </w:p>
    <w:permEnd w:id="1009742686"/>
    <w:p w14:paraId="3EE63F92" w14:textId="77777777" w:rsidR="00B26ED2" w:rsidRDefault="00B26ED2" w:rsidP="00B26ED2">
      <w:r>
        <w:t>Bezeichnung der Institution/Verein/Schule/Gemeinde/Unternehmen etc.</w:t>
      </w:r>
      <w:permStart w:id="1121324991" w:edGrp="everyone"/>
    </w:p>
    <w:permEnd w:id="1121324991"/>
    <w:p w14:paraId="2221AB11" w14:textId="6CAF5136" w:rsidR="00B26ED2" w:rsidRDefault="00B26ED2" w:rsidP="00F01C0F">
      <w:pPr>
        <w:tabs>
          <w:tab w:val="left" w:pos="1950"/>
        </w:tabs>
      </w:pPr>
      <w:r>
        <w:t>Adresse</w:t>
      </w:r>
      <w:permStart w:id="1703171133" w:edGrp="everyone"/>
    </w:p>
    <w:permEnd w:id="1703171133"/>
    <w:p w14:paraId="00AC7BA7" w14:textId="77777777" w:rsidR="00B26ED2" w:rsidRDefault="00B26ED2" w:rsidP="00B26ED2">
      <w:r>
        <w:t>Name und Vorname der Ansprechperson Telefonnummer</w:t>
      </w:r>
      <w:permStart w:id="96622297" w:edGrp="everyone"/>
    </w:p>
    <w:permEnd w:id="96622297"/>
    <w:p w14:paraId="74106C4A" w14:textId="77777777" w:rsidR="00B26ED2" w:rsidRDefault="00B26ED2" w:rsidP="00B26ED2">
      <w:r>
        <w:t>E-Mail</w:t>
      </w:r>
      <w:permStart w:id="1259806369" w:edGrp="everyone"/>
    </w:p>
    <w:permEnd w:id="1259806369"/>
    <w:p w14:paraId="35173CAF" w14:textId="77777777" w:rsidR="00B26ED2" w:rsidRDefault="00B26ED2" w:rsidP="00B26ED2">
      <w:r>
        <w:t>Ggf. Website:</w:t>
      </w:r>
      <w:permStart w:id="428541562" w:edGrp="everyone"/>
    </w:p>
    <w:permEnd w:id="428541562"/>
    <w:p w14:paraId="577FD6DF" w14:textId="77777777" w:rsidR="00B26ED2" w:rsidRDefault="00B26ED2" w:rsidP="00B26ED2"/>
    <w:p w14:paraId="5E6305EC" w14:textId="7C5AFD9B" w:rsidR="00B26ED2" w:rsidRDefault="00B26ED2" w:rsidP="00B26ED2">
      <w:r w:rsidRPr="00093ACA">
        <w:rPr>
          <w:rStyle w:val="berschrift2Zchn"/>
        </w:rPr>
        <w:t xml:space="preserve">Mitwirkende </w:t>
      </w:r>
      <w:r w:rsidR="00A42E53">
        <w:rPr>
          <w:rStyle w:val="berschrift2Zchn"/>
        </w:rPr>
        <w:t xml:space="preserve">neue </w:t>
      </w:r>
      <w:r w:rsidRPr="00093ACA">
        <w:rPr>
          <w:rStyle w:val="berschrift2Zchn"/>
        </w:rPr>
        <w:t>Mitglieder der MINT-Region</w:t>
      </w:r>
      <w:r>
        <w:t>:</w:t>
      </w:r>
    </w:p>
    <w:p w14:paraId="5EC4EAD3" w14:textId="77777777" w:rsidR="00A42E53" w:rsidRDefault="00A42E53" w:rsidP="00B26ED2"/>
    <w:p w14:paraId="17E71191" w14:textId="32636A54" w:rsidR="00B26ED2" w:rsidRDefault="00A42E53" w:rsidP="00A42E53">
      <w:r>
        <w:t xml:space="preserve">1) </w:t>
      </w:r>
      <w:r w:rsidR="00B26ED2">
        <w:t>Bezeichnung der Institution/Verein/Schule/Gemeinde/Unternehmen etc.</w:t>
      </w:r>
      <w:permStart w:id="1665995245" w:edGrp="everyone"/>
    </w:p>
    <w:permEnd w:id="1665995245"/>
    <w:p w14:paraId="1699B18F" w14:textId="77777777" w:rsidR="00B26ED2" w:rsidRDefault="00B26ED2" w:rsidP="00B26ED2">
      <w:r>
        <w:t>Adresse</w:t>
      </w:r>
      <w:permStart w:id="1194678012" w:edGrp="everyone"/>
    </w:p>
    <w:permEnd w:id="1194678012"/>
    <w:p w14:paraId="213D722C" w14:textId="77777777" w:rsidR="00B26ED2" w:rsidRDefault="00B26ED2" w:rsidP="00B26ED2">
      <w:r>
        <w:t>Name und Vorname der Ansprechperson Telefonnummer</w:t>
      </w:r>
      <w:permStart w:id="908489967" w:edGrp="everyone"/>
    </w:p>
    <w:permEnd w:id="908489967"/>
    <w:p w14:paraId="4D51D6CD" w14:textId="77777777" w:rsidR="00B26ED2" w:rsidRDefault="00B26ED2" w:rsidP="00B26ED2">
      <w:r>
        <w:t>E-Mail</w:t>
      </w:r>
      <w:permStart w:id="1908414851" w:edGrp="everyone"/>
    </w:p>
    <w:permEnd w:id="1908414851"/>
    <w:p w14:paraId="57AA67FD" w14:textId="77777777" w:rsidR="00B26ED2" w:rsidRDefault="00B26ED2" w:rsidP="00B26ED2">
      <w:r>
        <w:t>Ggf. Website:</w:t>
      </w:r>
      <w:permStart w:id="1637229245" w:edGrp="everyone"/>
    </w:p>
    <w:permEnd w:id="1637229245"/>
    <w:p w14:paraId="1A2ECAFA" w14:textId="77777777" w:rsidR="00A42E53" w:rsidRDefault="00A42E53" w:rsidP="00A42E53">
      <w:r w:rsidRPr="00F01C0F">
        <w:t>Begründung</w:t>
      </w:r>
      <w:r w:rsidRPr="00A42E53">
        <w:rPr>
          <w:highlight w:val="yellow"/>
        </w:rPr>
        <w:t>:</w:t>
      </w:r>
      <w:permStart w:id="1866229285" w:edGrp="everyone"/>
    </w:p>
    <w:permEnd w:id="1866229285"/>
    <w:p w14:paraId="3F6435DE" w14:textId="25E12438" w:rsidR="00B26ED2" w:rsidRDefault="00A42E53" w:rsidP="00B26ED2">
      <w:r w:rsidRPr="00F01C0F">
        <w:t>Beschreibung der Aktivitäten</w:t>
      </w:r>
      <w:r w:rsidRPr="00A42E53">
        <w:rPr>
          <w:highlight w:val="yellow"/>
        </w:rPr>
        <w:t>:</w:t>
      </w:r>
      <w:permStart w:id="1667567138" w:edGrp="everyone"/>
    </w:p>
    <w:permEnd w:id="1667567138"/>
    <w:p w14:paraId="00BD3E3E" w14:textId="77777777" w:rsidR="00A42E53" w:rsidRDefault="00A42E53" w:rsidP="00B26ED2"/>
    <w:p w14:paraId="02736124" w14:textId="3C7211A8" w:rsidR="00B26ED2" w:rsidRDefault="00A42E53" w:rsidP="00B26ED2">
      <w:r>
        <w:t xml:space="preserve">2) </w:t>
      </w:r>
      <w:r w:rsidR="00B26ED2">
        <w:t>Bezeichnung der Institution/Verein/Schule/Gemeinde/Unternehmen etc.</w:t>
      </w:r>
      <w:permStart w:id="839547212" w:edGrp="everyone"/>
    </w:p>
    <w:permEnd w:id="839547212"/>
    <w:p w14:paraId="1F624D3D" w14:textId="77777777" w:rsidR="00B26ED2" w:rsidRDefault="00B26ED2" w:rsidP="00A42E53">
      <w:r>
        <w:t>Adresse</w:t>
      </w:r>
      <w:permStart w:id="1149459199" w:edGrp="everyone"/>
    </w:p>
    <w:permEnd w:id="1149459199"/>
    <w:p w14:paraId="1939E89E" w14:textId="77777777" w:rsidR="00B26ED2" w:rsidRDefault="00B26ED2" w:rsidP="00B26ED2">
      <w:r>
        <w:t>Name und Vorname der Ansprechperson Telefonnummer</w:t>
      </w:r>
      <w:permStart w:id="790133592" w:edGrp="everyone"/>
    </w:p>
    <w:permEnd w:id="790133592"/>
    <w:p w14:paraId="5D9DBC81" w14:textId="77777777" w:rsidR="00B26ED2" w:rsidRDefault="00B26ED2" w:rsidP="00B26ED2">
      <w:r>
        <w:t>E-Mail</w:t>
      </w:r>
      <w:permStart w:id="2014580672" w:edGrp="everyone"/>
    </w:p>
    <w:permEnd w:id="2014580672"/>
    <w:p w14:paraId="5CDFE6C5" w14:textId="77777777" w:rsidR="00A42E53" w:rsidRDefault="00A42E53" w:rsidP="00A42E53">
      <w:r>
        <w:t>Ggf. Website:</w:t>
      </w:r>
      <w:permStart w:id="1984591472" w:edGrp="everyone"/>
    </w:p>
    <w:permEnd w:id="1984591472"/>
    <w:p w14:paraId="2ED112CB" w14:textId="77777777" w:rsidR="00A42E53" w:rsidRDefault="00A42E53" w:rsidP="00A42E53">
      <w:r w:rsidRPr="00F01C0F">
        <w:t>Begründung</w:t>
      </w:r>
      <w:r w:rsidRPr="00A42E53">
        <w:rPr>
          <w:highlight w:val="yellow"/>
        </w:rPr>
        <w:t>:</w:t>
      </w:r>
      <w:permStart w:id="1196967601" w:edGrp="everyone"/>
    </w:p>
    <w:permEnd w:id="1196967601"/>
    <w:p w14:paraId="25CACB64" w14:textId="77777777" w:rsidR="00A42E53" w:rsidRDefault="00A42E53" w:rsidP="00A42E53">
      <w:r w:rsidRPr="00F01C0F">
        <w:t>Beschreibung der Aktivitäten</w:t>
      </w:r>
      <w:r w:rsidRPr="00A42E53">
        <w:rPr>
          <w:highlight w:val="yellow"/>
        </w:rPr>
        <w:t>:</w:t>
      </w:r>
      <w:permStart w:id="1208434660" w:edGrp="everyone"/>
    </w:p>
    <w:permEnd w:id="1208434660"/>
    <w:p w14:paraId="0755892B" w14:textId="77777777" w:rsidR="00B26ED2" w:rsidRDefault="00B26ED2" w:rsidP="00B26ED2"/>
    <w:p w14:paraId="777BE419" w14:textId="7FD821FB" w:rsidR="00B26ED2" w:rsidRDefault="00A42E53" w:rsidP="00B26ED2">
      <w:r>
        <w:t xml:space="preserve">3) </w:t>
      </w:r>
      <w:r w:rsidR="00B26ED2">
        <w:t>Bezeichnung der Institution/Verein/Schule/Gemeinde/Unternehmen etc.</w:t>
      </w:r>
      <w:permStart w:id="1836123395" w:edGrp="everyone"/>
    </w:p>
    <w:permEnd w:id="1836123395"/>
    <w:p w14:paraId="66EA9D19" w14:textId="77777777" w:rsidR="00B26ED2" w:rsidRDefault="00B26ED2" w:rsidP="00B26ED2">
      <w:r>
        <w:t>Adresse</w:t>
      </w:r>
      <w:permStart w:id="201737223" w:edGrp="everyone"/>
    </w:p>
    <w:permEnd w:id="201737223"/>
    <w:p w14:paraId="5199B866" w14:textId="77777777" w:rsidR="00B26ED2" w:rsidRDefault="00B26ED2" w:rsidP="00B26ED2">
      <w:r>
        <w:t>Name und Vorname der Ansprechperson Telefonnummer</w:t>
      </w:r>
      <w:permStart w:id="1891071480" w:edGrp="everyone"/>
    </w:p>
    <w:permEnd w:id="1891071480"/>
    <w:p w14:paraId="1144059D" w14:textId="0270C3F2" w:rsidR="00093ACA" w:rsidRDefault="00A42E53" w:rsidP="00B26ED2">
      <w:pPr>
        <w:pStyle w:val="mintallgemein1"/>
      </w:pPr>
      <w:r>
        <w:t>E-Mail</w:t>
      </w:r>
      <w:permStart w:id="803627392" w:edGrp="everyone"/>
    </w:p>
    <w:permEnd w:id="803627392"/>
    <w:p w14:paraId="3B19C480" w14:textId="77777777" w:rsidR="00A42E53" w:rsidRDefault="00A42E53" w:rsidP="00A42E53">
      <w:r>
        <w:t>Ggf. Website:</w:t>
      </w:r>
      <w:permStart w:id="2030974285" w:edGrp="everyone"/>
    </w:p>
    <w:permEnd w:id="2030974285"/>
    <w:p w14:paraId="6FE98667" w14:textId="546D4D70" w:rsidR="00A42E53" w:rsidRDefault="00A42E53" w:rsidP="00F01C0F">
      <w:pPr>
        <w:tabs>
          <w:tab w:val="left" w:pos="2865"/>
        </w:tabs>
      </w:pPr>
      <w:r w:rsidRPr="00F01C0F">
        <w:t>Begründung</w:t>
      </w:r>
      <w:r w:rsidRPr="00A42E53">
        <w:rPr>
          <w:highlight w:val="yellow"/>
        </w:rPr>
        <w:t>:</w:t>
      </w:r>
      <w:permStart w:id="1465935317" w:edGrp="everyone"/>
      <w:r w:rsidR="00F01C0F">
        <w:rPr>
          <w:highlight w:val="yellow"/>
        </w:rPr>
        <w:tab/>
      </w:r>
    </w:p>
    <w:permEnd w:id="1465935317"/>
    <w:p w14:paraId="6CD61DC5" w14:textId="77777777" w:rsidR="00A42E53" w:rsidRDefault="00A42E53" w:rsidP="00A42E53">
      <w:r w:rsidRPr="00F01C0F">
        <w:lastRenderedPageBreak/>
        <w:t>Beschreibung der Aktivitäten</w:t>
      </w:r>
      <w:r w:rsidRPr="00A42E53">
        <w:rPr>
          <w:highlight w:val="yellow"/>
        </w:rPr>
        <w:t>:</w:t>
      </w:r>
      <w:permStart w:id="404757632" w:edGrp="everyone"/>
    </w:p>
    <w:p w14:paraId="184568A9" w14:textId="77777777" w:rsidR="00A42E53" w:rsidRDefault="00A42E53" w:rsidP="00A42E53">
      <w:pPr>
        <w:pStyle w:val="mintallgemein1"/>
        <w:jc w:val="both"/>
      </w:pPr>
    </w:p>
    <w:p w14:paraId="3C11F264" w14:textId="77777777" w:rsidR="00F01C0F" w:rsidRDefault="00F01C0F" w:rsidP="00A42E53">
      <w:pPr>
        <w:pStyle w:val="mintallgemein1"/>
        <w:jc w:val="both"/>
      </w:pPr>
    </w:p>
    <w:p w14:paraId="78D251F7" w14:textId="77777777" w:rsidR="00F01C0F" w:rsidRDefault="00F01C0F" w:rsidP="00A42E53">
      <w:pPr>
        <w:pStyle w:val="mintallgemein1"/>
        <w:jc w:val="both"/>
      </w:pPr>
    </w:p>
    <w:p w14:paraId="4626CAE5" w14:textId="77777777" w:rsidR="00F01C0F" w:rsidRDefault="00F01C0F" w:rsidP="00A42E53">
      <w:pPr>
        <w:pStyle w:val="mintallgemein1"/>
        <w:jc w:val="both"/>
      </w:pPr>
    </w:p>
    <w:p w14:paraId="1CEB5AC9" w14:textId="77777777" w:rsidR="00F01C0F" w:rsidRDefault="00F01C0F" w:rsidP="00A42E53">
      <w:pPr>
        <w:pStyle w:val="mintallgemein1"/>
        <w:jc w:val="both"/>
      </w:pPr>
    </w:p>
    <w:p w14:paraId="10D18C9C" w14:textId="77777777" w:rsidR="00F01C0F" w:rsidRDefault="00F01C0F" w:rsidP="00A42E53">
      <w:pPr>
        <w:pStyle w:val="mintallgemein1"/>
        <w:jc w:val="both"/>
      </w:pPr>
    </w:p>
    <w:p w14:paraId="45C82887" w14:textId="77777777" w:rsidR="00F01C0F" w:rsidRDefault="00F01C0F" w:rsidP="00A42E53">
      <w:pPr>
        <w:pStyle w:val="mintallgemein1"/>
        <w:jc w:val="both"/>
      </w:pPr>
    </w:p>
    <w:p w14:paraId="2E897ED6" w14:textId="77777777" w:rsidR="00F01C0F" w:rsidRDefault="00F01C0F" w:rsidP="00A42E53">
      <w:pPr>
        <w:pStyle w:val="mintallgemein1"/>
        <w:jc w:val="both"/>
      </w:pPr>
    </w:p>
    <w:p w14:paraId="09C1C1D1" w14:textId="77777777" w:rsidR="00F01C0F" w:rsidRDefault="00F01C0F" w:rsidP="00A42E53">
      <w:pPr>
        <w:pStyle w:val="mintallgemein1"/>
        <w:jc w:val="both"/>
      </w:pPr>
    </w:p>
    <w:permEnd w:id="404757632"/>
    <w:p w14:paraId="6D525F6F" w14:textId="2FE246DD" w:rsidR="00464169" w:rsidRDefault="00464169" w:rsidP="00A42E53">
      <w:pPr>
        <w:pStyle w:val="berschrift1"/>
      </w:pPr>
    </w:p>
    <w:sectPr w:rsidR="00464169" w:rsidSect="005940BD">
      <w:headerReference w:type="default" r:id="rId12"/>
      <w:footerReference w:type="default" r:id="rId13"/>
      <w:pgSz w:w="11906" w:h="16838" w:code="9"/>
      <w:pgMar w:top="1418" w:right="1418" w:bottom="964" w:left="1418" w:header="284" w:footer="170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81D7B" w14:textId="77777777" w:rsidR="0021186F" w:rsidRDefault="0021186F" w:rsidP="0061289B">
      <w:pPr>
        <w:spacing w:after="0"/>
      </w:pPr>
      <w:r>
        <w:separator/>
      </w:r>
    </w:p>
  </w:endnote>
  <w:endnote w:type="continuationSeparator" w:id="0">
    <w:p w14:paraId="4A55B425" w14:textId="77777777" w:rsidR="0021186F" w:rsidRDefault="0021186F" w:rsidP="006128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65EE" w14:textId="77777777" w:rsidR="00BC71BA" w:rsidRDefault="00BC71BA" w:rsidP="00BC71BA">
    <w:pPr>
      <w:spacing w:after="20"/>
      <w:rPr>
        <w:color w:val="4472C4" w:themeColor="accent1"/>
      </w:rPr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B23F16" wp14:editId="782B030F">
              <wp:simplePos x="0" y="0"/>
              <wp:positionH relativeFrom="column">
                <wp:posOffset>2749</wp:posOffset>
              </wp:positionH>
              <wp:positionV relativeFrom="paragraph">
                <wp:posOffset>88635</wp:posOffset>
              </wp:positionV>
              <wp:extent cx="5754853" cy="0"/>
              <wp:effectExtent l="0" t="0" r="0" b="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4853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009AC8" id="Gerader Verbinde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7pt" to="453.3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" strokecolor="#5a5a5a [2109]" strokeweight=".5pt">
              <v:stroke joinstyle="miter"/>
            </v:line>
          </w:pict>
        </mc:Fallback>
      </mc:AlternateContent>
    </w:r>
  </w:p>
  <w:p w14:paraId="376D50F3" w14:textId="77777777" w:rsidR="00AF04BE" w:rsidRPr="0057771C" w:rsidRDefault="0057771C" w:rsidP="0057771C">
    <w:pPr>
      <w:pStyle w:val="FuzeileTitel"/>
      <w:rPr>
        <w:color w:val="000000" w:themeColor="text1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permStart w:id="1218844761" w:edGrp="everyone"/>
    <w:r w:rsidRPr="0057771C">
      <w:t>Name der einreichenden MINT-Region</w:t>
    </w:r>
  </w:p>
  <w:p w14:paraId="77C74CEC" w14:textId="77777777" w:rsidR="005940BD" w:rsidRDefault="005940BD" w:rsidP="005940BD">
    <w:pPr>
      <w:spacing w:after="20"/>
      <w:jc w:val="center"/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Name </w:t>
    </w:r>
    <w:proofErr w:type="spellStart"/>
    <w:r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MintkoordinatorIn</w:t>
    </w:r>
    <w:proofErr w:type="spellEnd"/>
    <w:r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|   Telefonnummer   |   E-Mail-Adresse</w:t>
    </w:r>
  </w:p>
  <w:permEnd w:id="1218844761"/>
  <w:p w14:paraId="33DEE0FD" w14:textId="77777777" w:rsidR="00AF04BE" w:rsidRPr="005940BD" w:rsidRDefault="005940BD" w:rsidP="005940BD">
    <w:pPr>
      <w:spacing w:after="20"/>
      <w:jc w:val="right"/>
      <w:rPr>
        <w:rFonts w:cs="Arial"/>
        <w:sz w:val="20"/>
        <w:szCs w:val="20"/>
      </w:rPr>
    </w:pPr>
    <w:r w:rsidRPr="005940BD"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begin"/>
    </w:r>
    <w:r w:rsidRPr="005940BD"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instrText>PAGE   \* MERGEFORMAT</w:instrText>
    </w:r>
    <w:r w:rsidRPr="005940BD"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separate"/>
    </w:r>
    <w:r w:rsidRPr="005940BD">
      <w:rPr>
        <w:rFonts w:cs="Arial"/>
        <w:color w:val="000000" w:themeColor="text1"/>
        <w:sz w:val="20"/>
        <w:szCs w:val="20"/>
        <w:lang w:val="de-DE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1</w:t>
    </w:r>
    <w:r w:rsidRPr="005940BD">
      <w:rPr>
        <w:rFonts w:cs="Arial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1AF49" w14:textId="77777777" w:rsidR="0021186F" w:rsidRDefault="0021186F" w:rsidP="0061289B">
      <w:pPr>
        <w:spacing w:after="0"/>
      </w:pPr>
      <w:r>
        <w:separator/>
      </w:r>
    </w:p>
  </w:footnote>
  <w:footnote w:type="continuationSeparator" w:id="0">
    <w:p w14:paraId="6DB51A85" w14:textId="77777777" w:rsidR="0021186F" w:rsidRDefault="0021186F" w:rsidP="006128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60DA2" w14:textId="77777777" w:rsidR="0061289B" w:rsidRDefault="00AF04BE" w:rsidP="00AF04BE">
    <w:pPr>
      <w:pStyle w:val="Kopfzeile"/>
      <w:jc w:val="right"/>
    </w:pPr>
    <w:r>
      <w:rPr>
        <w:noProof/>
      </w:rPr>
      <w:drawing>
        <wp:inline distT="0" distB="0" distL="0" distR="0" wp14:anchorId="5FE41D8C" wp14:editId="4D4E662A">
          <wp:extent cx="1131356" cy="783771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800" cy="790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522812"/>
    <w:multiLevelType w:val="hybridMultilevel"/>
    <w:tmpl w:val="5B8EC57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172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86F"/>
    <w:rsid w:val="00093ACA"/>
    <w:rsid w:val="0012144A"/>
    <w:rsid w:val="00192B19"/>
    <w:rsid w:val="001C2EF9"/>
    <w:rsid w:val="0021186F"/>
    <w:rsid w:val="002C3A94"/>
    <w:rsid w:val="002D4EE1"/>
    <w:rsid w:val="0039028E"/>
    <w:rsid w:val="003C5F99"/>
    <w:rsid w:val="00464169"/>
    <w:rsid w:val="004C4C12"/>
    <w:rsid w:val="004C7A3A"/>
    <w:rsid w:val="00574290"/>
    <w:rsid w:val="0057771C"/>
    <w:rsid w:val="005940BD"/>
    <w:rsid w:val="00597BF2"/>
    <w:rsid w:val="0061289B"/>
    <w:rsid w:val="0062078C"/>
    <w:rsid w:val="00652C9E"/>
    <w:rsid w:val="006F0D9D"/>
    <w:rsid w:val="00723FCD"/>
    <w:rsid w:val="00826CAD"/>
    <w:rsid w:val="00980D35"/>
    <w:rsid w:val="00A0051A"/>
    <w:rsid w:val="00A42E53"/>
    <w:rsid w:val="00AE225B"/>
    <w:rsid w:val="00AF04BE"/>
    <w:rsid w:val="00B26ED2"/>
    <w:rsid w:val="00B93613"/>
    <w:rsid w:val="00BC71BA"/>
    <w:rsid w:val="00D5323E"/>
    <w:rsid w:val="00DB726B"/>
    <w:rsid w:val="00E006C5"/>
    <w:rsid w:val="00E15D7E"/>
    <w:rsid w:val="00E8491B"/>
    <w:rsid w:val="00F01C0F"/>
    <w:rsid w:val="00FD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E0E39C"/>
  <w15:chartTrackingRefBased/>
  <w15:docId w15:val="{1A857301-0ED0-4EC5-AC75-30666A01C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771C"/>
    <w:pPr>
      <w:spacing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3ACA"/>
    <w:pPr>
      <w:keepNext/>
      <w:keepLines/>
      <w:spacing w:before="360" w:after="120"/>
      <w:outlineLvl w:val="0"/>
    </w:pPr>
    <w:rPr>
      <w:rFonts w:eastAsiaTheme="majorEastAsia" w:cstheme="majorBidi"/>
      <w:b/>
      <w:color w:val="E61B69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3ACA"/>
    <w:pPr>
      <w:keepNext/>
      <w:keepLines/>
      <w:spacing w:before="160" w:after="120" w:line="360" w:lineRule="auto"/>
      <w:outlineLvl w:val="1"/>
    </w:pPr>
    <w:rPr>
      <w:rFonts w:eastAsiaTheme="majorEastAsia" w:cstheme="majorBidi"/>
      <w:b/>
      <w:color w:val="595959" w:themeColor="text1" w:themeTint="A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ntallgemein1">
    <w:name w:val="mint_allgemein_1"/>
    <w:basedOn w:val="Standard"/>
    <w:rsid w:val="002D4EE1"/>
  </w:style>
  <w:style w:type="paragraph" w:styleId="Kopfzeile">
    <w:name w:val="header"/>
    <w:basedOn w:val="Standard"/>
    <w:link w:val="KopfzeileZchn"/>
    <w:uiPriority w:val="99"/>
    <w:unhideWhenUsed/>
    <w:rsid w:val="0061289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1289B"/>
  </w:style>
  <w:style w:type="paragraph" w:styleId="Fuzeile">
    <w:name w:val="footer"/>
    <w:basedOn w:val="Standard"/>
    <w:link w:val="FuzeileZchn"/>
    <w:uiPriority w:val="99"/>
    <w:unhideWhenUsed/>
    <w:rsid w:val="0061289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1289B"/>
  </w:style>
  <w:style w:type="paragraph" w:styleId="KeinLeerraum">
    <w:name w:val="No Spacing"/>
    <w:link w:val="KeinLeerraumZchn"/>
    <w:uiPriority w:val="1"/>
    <w:rsid w:val="00464169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64169"/>
    <w:rPr>
      <w:rFonts w:eastAsiaTheme="minorEastAsia"/>
      <w:lang w:eastAsia="de-AT"/>
    </w:rPr>
  </w:style>
  <w:style w:type="paragraph" w:customStyle="1" w:styleId="TITEL">
    <w:name w:val="TITEL"/>
    <w:next w:val="Titel0"/>
    <w:link w:val="TITELZchn"/>
    <w:qFormat/>
    <w:rsid w:val="00AE225B"/>
    <w:pPr>
      <w:spacing w:after="0" w:line="240" w:lineRule="auto"/>
    </w:pPr>
    <w:rPr>
      <w:rFonts w:ascii="Arial" w:eastAsiaTheme="majorEastAsia" w:hAnsi="Arial" w:cstheme="majorBidi"/>
      <w:b/>
      <w:color w:val="E61B69"/>
      <w:sz w:val="72"/>
      <w:szCs w:val="7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E225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paragraph" w:styleId="Titel0">
    <w:name w:val="Title"/>
    <w:basedOn w:val="Standard"/>
    <w:next w:val="Standard"/>
    <w:link w:val="TitelZchn0"/>
    <w:uiPriority w:val="10"/>
    <w:rsid w:val="00AE225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0">
    <w:name w:val="Titel Zchn"/>
    <w:basedOn w:val="Absatz-Standardschriftart"/>
    <w:link w:val="Titel0"/>
    <w:uiPriority w:val="10"/>
    <w:rsid w:val="00AE2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AE225B"/>
    <w:rPr>
      <w:rFonts w:ascii="Arial" w:eastAsiaTheme="majorEastAsia" w:hAnsi="Arial" w:cstheme="majorBidi"/>
      <w:b/>
      <w:color w:val="E61B69"/>
      <w:sz w:val="72"/>
      <w:szCs w:val="7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E225B"/>
    <w:rPr>
      <w:rFonts w:ascii="Arial" w:eastAsiaTheme="minorEastAsia" w:hAnsi="Arial"/>
      <w:color w:val="5A5A5A" w:themeColor="text1" w:themeTint="A5"/>
      <w:spacing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93ACA"/>
    <w:rPr>
      <w:rFonts w:ascii="Arial" w:eastAsiaTheme="majorEastAsia" w:hAnsi="Arial" w:cstheme="majorBidi"/>
      <w:b/>
      <w:color w:val="E61B69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3ACA"/>
    <w:rPr>
      <w:rFonts w:ascii="Arial" w:eastAsiaTheme="majorEastAsia" w:hAnsi="Arial" w:cstheme="majorBidi"/>
      <w:b/>
      <w:color w:val="595959" w:themeColor="text1" w:themeTint="A6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093ACA"/>
    <w:pPr>
      <w:spacing w:before="240" w:after="0"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de-AT"/>
    </w:rPr>
  </w:style>
  <w:style w:type="paragraph" w:styleId="Verzeichnis1">
    <w:name w:val="toc 1"/>
    <w:aliases w:val="Inhaltsverzeichnis"/>
    <w:basedOn w:val="Standard"/>
    <w:next w:val="Standard"/>
    <w:autoRedefine/>
    <w:uiPriority w:val="39"/>
    <w:unhideWhenUsed/>
    <w:rsid w:val="003C5F99"/>
    <w:pPr>
      <w:spacing w:before="120" w:after="220"/>
    </w:pPr>
  </w:style>
  <w:style w:type="paragraph" w:styleId="Verzeichnis2">
    <w:name w:val="toc 2"/>
    <w:basedOn w:val="Standard"/>
    <w:next w:val="Standard"/>
    <w:autoRedefine/>
    <w:uiPriority w:val="39"/>
    <w:unhideWhenUsed/>
    <w:rsid w:val="00093ACA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093ACA"/>
    <w:rPr>
      <w:color w:val="0563C1" w:themeColor="hyperlink"/>
      <w:u w:val="single"/>
    </w:rPr>
  </w:style>
  <w:style w:type="character" w:styleId="SchwacheHervorhebung">
    <w:name w:val="Subtle Emphasis"/>
    <w:basedOn w:val="Absatz-Standardschriftart"/>
    <w:uiPriority w:val="19"/>
    <w:rsid w:val="00DB726B"/>
    <w:rPr>
      <w:i/>
      <w:iCs/>
      <w:color w:val="404040" w:themeColor="text1" w:themeTint="BF"/>
    </w:rPr>
  </w:style>
  <w:style w:type="character" w:styleId="Fett">
    <w:name w:val="Strong"/>
    <w:basedOn w:val="Absatz-Standardschriftart"/>
    <w:uiPriority w:val="22"/>
    <w:qFormat/>
    <w:rsid w:val="00DB726B"/>
    <w:rPr>
      <w:b/>
      <w:bCs/>
    </w:rPr>
  </w:style>
  <w:style w:type="paragraph" w:customStyle="1" w:styleId="FuzeileTitel">
    <w:name w:val="Fußzeile Titel"/>
    <w:basedOn w:val="Standard"/>
    <w:link w:val="FuzeileTitelZchn"/>
    <w:qFormat/>
    <w:rsid w:val="0057771C"/>
    <w:pPr>
      <w:spacing w:before="120" w:after="120"/>
      <w:jc w:val="center"/>
    </w:pPr>
    <w:rPr>
      <w:rFonts w:cs="Arial"/>
      <w:b/>
      <w:caps/>
      <w:color w:val="E61B69"/>
      <w:szCs w:val="20"/>
      <w:shd w:val="clear" w:color="auto" w:fill="FFFFFF"/>
    </w:rPr>
  </w:style>
  <w:style w:type="character" w:customStyle="1" w:styleId="FuzeileTitelZchn">
    <w:name w:val="Fußzeile Titel Zchn"/>
    <w:basedOn w:val="Absatz-Standardschriftart"/>
    <w:link w:val="FuzeileTitel"/>
    <w:rsid w:val="0057771C"/>
    <w:rPr>
      <w:rFonts w:ascii="Arial" w:hAnsi="Arial" w:cs="Arial"/>
      <w:b/>
      <w:caps/>
      <w:color w:val="E61B69"/>
      <w:szCs w:val="20"/>
    </w:rPr>
  </w:style>
  <w:style w:type="paragraph" w:styleId="Listenabsatz">
    <w:name w:val="List Paragraph"/>
    <w:basedOn w:val="Standard"/>
    <w:uiPriority w:val="34"/>
    <w:rsid w:val="00A42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BWICKLUNGSPROJEKTE\MINT\Projektmanagement\Marketing\Vorlagen\mint_regionen_konzeptpapier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5D1EF-D2CF-4DF0-9D77-43BD216AE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mint_regionen_konzeptpapier</Template>
  <TotalTime>0</TotalTime>
  <Pages>3</Pages>
  <Words>127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Kzeptpapierzur Erlangung eines MINT-Regionen Qualitätslabels</vt:lpstr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Kzeptpapierzur Erlangung eines MINT-Regionen Qualitätslabels</dc:title>
  <dc:subject>Name der MINT-Region</dc:subject>
  <dc:creator>Vuong Monika</dc:creator>
  <cp:keywords/>
  <dc:description/>
  <cp:lastModifiedBy>VUONG Monika</cp:lastModifiedBy>
  <cp:revision>3</cp:revision>
  <dcterms:created xsi:type="dcterms:W3CDTF">2024-07-24T09:14:00Z</dcterms:created>
  <dcterms:modified xsi:type="dcterms:W3CDTF">2024-07-24T09:28:00Z</dcterms:modified>
</cp:coreProperties>
</file>